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text" w:horzAnchor="page" w:tblpX="996" w:tblpY="607"/>
        <w:tblOverlap w:val="never"/>
        <w:tblW w:w="14884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59"/>
        <w:gridCol w:w="1190"/>
        <w:gridCol w:w="849"/>
        <w:gridCol w:w="2834"/>
        <w:gridCol w:w="749"/>
        <w:gridCol w:w="3389"/>
        <w:gridCol w:w="1710"/>
        <w:gridCol w:w="719"/>
        <w:gridCol w:w="2010"/>
        <w:gridCol w:w="77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</w:trPr>
        <w:tc>
          <w:tcPr>
            <w:tcW w:w="14884" w:type="dxa"/>
            <w:gridSpan w:val="1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广东省燃气从业人员专业培训考核报名汇总表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2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文化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程度</w:t>
            </w:r>
          </w:p>
        </w:tc>
        <w:tc>
          <w:tcPr>
            <w:tcW w:w="3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工作单位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人员类别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从业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年限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3" w:right="1440" w:bottom="1803" w:left="1440" w:header="851" w:footer="992" w:gutter="0"/>
      <w:paperSrc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E953D0"/>
    <w:rsid w:val="6D535020"/>
    <w:rsid w:val="76E953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Application%20Data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2018-08-27T03:07:00Z</dcterms:created>
  <dc:creator>Administrator</dc:creator>
  <cp:lastModifiedBy>Administrator</cp:lastModifiedBy>
  <dcterms:modified xsi:type="dcterms:W3CDTF">2018-08-27T03:08:18Z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